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3M Impregum Penta Soft Quick Catalyst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162627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